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Svtltabulkasmkou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ulka celkového rozložení letáku"/>
      </w:tblPr>
      <w:tblGrid>
        <w:gridCol w:w="7380"/>
        <w:gridCol w:w="3420"/>
      </w:tblGrid>
      <w:tr w:rsidR="00880783" w:rsidRPr="00AA4794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:rsidR="005C61E4" w:rsidRPr="00AA4794" w:rsidRDefault="0040068D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6B8E2BA6">
                  <wp:extent cx="4838022" cy="3224013"/>
                  <wp:effectExtent l="0" t="0" r="127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570" cy="3246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61E4" w:rsidRPr="00AA4794" w:rsidRDefault="005C61E4" w:rsidP="005C61E4">
            <w:pPr>
              <w:pStyle w:val="Nzev"/>
            </w:pPr>
          </w:p>
          <w:p w:rsidR="005C61E4" w:rsidRDefault="0040068D" w:rsidP="005C61E4">
            <w:pPr>
              <w:pStyle w:val="Nadpis1"/>
              <w:outlineLvl w:val="0"/>
              <w:rPr>
                <w:bCs/>
                <w:sz w:val="40"/>
                <w:szCs w:val="40"/>
              </w:rPr>
            </w:pPr>
            <w:r w:rsidRPr="00B547E0">
              <w:rPr>
                <w:sz w:val="40"/>
                <w:szCs w:val="40"/>
              </w:rPr>
              <w:t>Evaluační zpráva</w:t>
            </w:r>
          </w:p>
          <w:p w:rsidR="00B547E0" w:rsidRPr="00B547E0" w:rsidRDefault="00B547E0" w:rsidP="00B547E0"/>
          <w:p w:rsidR="00315864" w:rsidRDefault="00315864" w:rsidP="00315864">
            <w:r>
              <w:t xml:space="preserve">Obsahuje zhodnocení projektu Tvoříme </w:t>
            </w:r>
            <w:proofErr w:type="gramStart"/>
            <w:r>
              <w:t>3D</w:t>
            </w:r>
            <w:proofErr w:type="gramEnd"/>
            <w:r>
              <w:t xml:space="preserve"> svět podle vyplněných dotazníků zvolených coby nástroj zpětné vazby od účastníků projektu.</w:t>
            </w:r>
          </w:p>
          <w:p w:rsidR="00315864" w:rsidRDefault="00315864" w:rsidP="00315864">
            <w:pPr>
              <w:rPr>
                <w:bCs w:val="0"/>
              </w:rPr>
            </w:pPr>
          </w:p>
          <w:p w:rsidR="00315864" w:rsidRDefault="00315864" w:rsidP="00315864">
            <w:pPr>
              <w:rPr>
                <w:bCs w:val="0"/>
              </w:rPr>
            </w:pPr>
          </w:p>
          <w:p w:rsidR="00315864" w:rsidRDefault="00315864" w:rsidP="00315864">
            <w:pPr>
              <w:rPr>
                <w:bCs w:val="0"/>
              </w:rPr>
            </w:pPr>
          </w:p>
          <w:p w:rsidR="00315864" w:rsidRDefault="00315864" w:rsidP="00315864">
            <w:pPr>
              <w:rPr>
                <w:bCs w:val="0"/>
              </w:rPr>
            </w:pPr>
          </w:p>
          <w:p w:rsidR="00315864" w:rsidRDefault="00315864" w:rsidP="00315864">
            <w:pPr>
              <w:rPr>
                <w:bCs w:val="0"/>
              </w:rPr>
            </w:pPr>
          </w:p>
          <w:p w:rsidR="00315864" w:rsidRDefault="00315864" w:rsidP="00315864">
            <w:pPr>
              <w:rPr>
                <w:bCs w:val="0"/>
              </w:rPr>
            </w:pPr>
          </w:p>
          <w:p w:rsidR="00315864" w:rsidRDefault="00315864" w:rsidP="00315864">
            <w:pPr>
              <w:rPr>
                <w:bCs w:val="0"/>
              </w:rPr>
            </w:pPr>
          </w:p>
          <w:p w:rsidR="00315864" w:rsidRDefault="00315864" w:rsidP="00315864"/>
          <w:p w:rsidR="00315864" w:rsidRDefault="00315864" w:rsidP="00AA4794">
            <w:pPr>
              <w:spacing w:after="160" w:line="312" w:lineRule="auto"/>
              <w:rPr>
                <w:bCs w:val="0"/>
              </w:rPr>
            </w:pPr>
            <w:proofErr w:type="gramStart"/>
            <w:r>
              <w:t>,,</w:t>
            </w:r>
            <w:proofErr w:type="gramEnd"/>
            <w:r>
              <w:t>Program se uskutečňuje za finanční podpory statutárního města Jihlava v rámci projektu Jihlava vzdělává kulturou."</w:t>
            </w:r>
          </w:p>
          <w:p w:rsidR="00315864" w:rsidRDefault="00315864" w:rsidP="00AA4794">
            <w:pPr>
              <w:spacing w:after="160" w:line="312" w:lineRule="auto"/>
              <w:rPr>
                <w:bCs w:val="0"/>
              </w:rPr>
            </w:pPr>
          </w:p>
          <w:p w:rsidR="00880783" w:rsidRPr="00AA4794" w:rsidRDefault="0040068D" w:rsidP="00AA479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30E93C85">
                  <wp:extent cx="1043940" cy="854291"/>
                  <wp:effectExtent l="0" t="0" r="3810" b="317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72" cy="872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:rsidR="005C61E4" w:rsidRPr="0040068D" w:rsidRDefault="0040068D" w:rsidP="005C61E4">
            <w:pPr>
              <w:pStyle w:val="Nadpis2"/>
              <w:outlineLvl w:val="1"/>
              <w:rPr>
                <w:b/>
                <w:bCs w:val="0"/>
                <w:color w:val="000000" w:themeColor="text1"/>
              </w:rPr>
            </w:pPr>
            <w:r w:rsidRPr="0040068D">
              <w:rPr>
                <w:b/>
                <w:color w:val="000000" w:themeColor="text1"/>
              </w:rPr>
              <w:t>Otázky k evaluaci:</w:t>
            </w:r>
          </w:p>
          <w:p w:rsidR="0040068D" w:rsidRPr="00AA4794" w:rsidRDefault="0040068D" w:rsidP="0040068D">
            <w:pPr>
              <w:pStyle w:val="Nadpis2"/>
              <w:numPr>
                <w:ilvl w:val="0"/>
                <w:numId w:val="11"/>
              </w:numPr>
              <w:outlineLvl w:val="1"/>
            </w:pPr>
            <w:r>
              <w:t>Jak se ti u nás líbilo?</w:t>
            </w:r>
          </w:p>
          <w:p w:rsidR="005C61E4" w:rsidRPr="00AA4794" w:rsidRDefault="00310692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-909312545"/>
                <w:placeholder>
                  <w:docPart w:val="6B4554A9C79C4E5E9FADE79F67DAF58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5C61E4" w:rsidRPr="00AA4794" w:rsidRDefault="0040068D" w:rsidP="0040068D">
            <w:pPr>
              <w:pStyle w:val="Nadpis2"/>
              <w:numPr>
                <w:ilvl w:val="0"/>
                <w:numId w:val="11"/>
              </w:numPr>
              <w:outlineLvl w:val="1"/>
            </w:pPr>
            <w:r>
              <w:t>Naučil ses něco nového, co bys mohl v budoucnu využít?</w:t>
            </w:r>
          </w:p>
          <w:p w:rsidR="005C61E4" w:rsidRPr="00AA4794" w:rsidRDefault="00310692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193575528"/>
                <w:placeholder>
                  <w:docPart w:val="26618FA7363942DC95E5C215AA462B5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5C61E4" w:rsidRPr="00AA4794" w:rsidRDefault="0040068D" w:rsidP="0040068D">
            <w:pPr>
              <w:pStyle w:val="Nadpis2"/>
              <w:numPr>
                <w:ilvl w:val="0"/>
                <w:numId w:val="11"/>
              </w:numPr>
              <w:outlineLvl w:val="1"/>
            </w:pPr>
            <w:r>
              <w:t>Seš spokojený s výrobkem?</w:t>
            </w:r>
          </w:p>
          <w:p w:rsidR="005C61E4" w:rsidRPr="00AA4794" w:rsidRDefault="00310692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-59171642"/>
                <w:placeholder>
                  <w:docPart w:val="AC0D50DFAF4848249779C4FCDB2849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5C61E4" w:rsidRPr="00AA4794" w:rsidRDefault="0040068D" w:rsidP="0040068D">
            <w:pPr>
              <w:pStyle w:val="Nadpis2"/>
              <w:numPr>
                <w:ilvl w:val="0"/>
                <w:numId w:val="11"/>
              </w:numPr>
              <w:outlineLvl w:val="1"/>
            </w:pPr>
            <w:r>
              <w:t>Jak se ti komunikovalo se studenty?</w:t>
            </w:r>
          </w:p>
          <w:p w:rsidR="005C61E4" w:rsidRPr="00AA4794" w:rsidRDefault="00310692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319850249"/>
                <w:placeholder>
                  <w:docPart w:val="099ECF1AB77E48438EDAF977E23A445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AA4794" w:rsidRPr="00AA4794" w:rsidRDefault="0040068D" w:rsidP="0040068D">
            <w:pPr>
              <w:pStyle w:val="Nadpis2"/>
              <w:numPr>
                <w:ilvl w:val="0"/>
                <w:numId w:val="11"/>
              </w:numPr>
              <w:outlineLvl w:val="1"/>
            </w:pPr>
            <w:r>
              <w:t>Netrval projekt příliš dlouho, nebyl nudný?</w:t>
            </w:r>
          </w:p>
          <w:p w:rsidR="005C61E4" w:rsidRDefault="0040068D" w:rsidP="005C61E4">
            <w:pPr>
              <w:pStyle w:val="Nadpis3"/>
              <w:outlineLvl w:val="2"/>
              <w:rPr>
                <w:bCs w:val="0"/>
                <w:sz w:val="20"/>
                <w:szCs w:val="20"/>
              </w:rPr>
            </w:pPr>
            <w:r w:rsidRPr="0040068D">
              <w:rPr>
                <w:sz w:val="20"/>
                <w:szCs w:val="20"/>
              </w:rPr>
              <w:t>SUPŠ Jihlava-Helenín</w:t>
            </w:r>
          </w:p>
          <w:p w:rsidR="0040068D" w:rsidRPr="0040068D" w:rsidRDefault="0040068D" w:rsidP="005C61E4">
            <w:pPr>
              <w:pStyle w:val="Nadpis3"/>
              <w:outlineLvl w:val="2"/>
              <w:rPr>
                <w:sz w:val="20"/>
                <w:szCs w:val="20"/>
              </w:rPr>
            </w:pPr>
          </w:p>
          <w:p w:rsidR="005C61E4" w:rsidRPr="00AA4794" w:rsidRDefault="00310692" w:rsidP="00AA4794">
            <w:pPr>
              <w:pStyle w:val="Kontaktninformace"/>
              <w:spacing w:line="312" w:lineRule="auto"/>
            </w:pPr>
            <w:sdt>
              <w:sdtPr>
                <w:alias w:val="Zadejte ulici a číslo domu, PSČ, město:"/>
                <w:tag w:val="Zadejte ulici a číslo domu, PSČ, město:"/>
                <w:id w:val="857003158"/>
                <w:placeholder>
                  <w:docPart w:val="52EAB1FC607D4AABAECBC068819F490A"/>
                </w:placeholder>
                <w15:appearance w15:val="hidden"/>
                <w:text w:multiLine="1"/>
              </w:sdtPr>
              <w:sdtEndPr/>
              <w:sdtContent>
                <w:r w:rsidR="0040068D">
                  <w:t>Hálkova 42, 586 03</w:t>
                </w:r>
                <w:r w:rsidR="0040068D">
                  <w:br/>
                  <w:t>Jihlava-</w:t>
                </w:r>
                <w:proofErr w:type="spellStart"/>
                <w:r w:rsidR="0040068D">
                  <w:t>Helenín</w:t>
                </w:r>
                <w:proofErr w:type="spellEnd"/>
              </w:sdtContent>
            </w:sdt>
          </w:p>
          <w:p w:rsidR="005C61E4" w:rsidRPr="00AA4794" w:rsidRDefault="0040068D" w:rsidP="00AA4794">
            <w:pPr>
              <w:pStyle w:val="Kontaktninformace"/>
              <w:spacing w:line="312" w:lineRule="auto"/>
            </w:pPr>
            <w:r>
              <w:t>567584121</w:t>
            </w:r>
          </w:p>
          <w:p w:rsidR="005C61E4" w:rsidRPr="00AA4794" w:rsidRDefault="0040068D" w:rsidP="00AA4794">
            <w:pPr>
              <w:pStyle w:val="Kontaktninformace"/>
              <w:spacing w:line="312" w:lineRule="auto"/>
            </w:pPr>
            <w:r>
              <w:t>www.helenin.cz</w:t>
            </w:r>
          </w:p>
          <w:p w:rsidR="005C61E4" w:rsidRPr="00AA4794" w:rsidRDefault="005C61E4" w:rsidP="00AA4794">
            <w:pPr>
              <w:pStyle w:val="Kontaktninformace"/>
              <w:spacing w:line="312" w:lineRule="auto"/>
            </w:pPr>
          </w:p>
        </w:tc>
      </w:tr>
    </w:tbl>
    <w:p w:rsidR="005C61E4" w:rsidRDefault="005C61E4" w:rsidP="00AA4794">
      <w:pPr>
        <w:pStyle w:val="Bezmezer"/>
      </w:pPr>
    </w:p>
    <w:p w:rsidR="00315864" w:rsidRDefault="00315864" w:rsidP="00AA4794">
      <w:pPr>
        <w:pStyle w:val="Bezmezer"/>
      </w:pPr>
      <w:r w:rsidRPr="00315864">
        <w:lastRenderedPageBreak/>
        <w:drawing>
          <wp:inline distT="0" distB="0" distL="0" distR="0">
            <wp:extent cx="5760720" cy="7315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864" w:rsidRDefault="00315864" w:rsidP="00AA4794">
      <w:pPr>
        <w:pStyle w:val="Bezmezer"/>
      </w:pPr>
    </w:p>
    <w:p w:rsidR="00315864" w:rsidRDefault="00315864" w:rsidP="00315864">
      <w:pPr>
        <w:pStyle w:val="Bezmezer"/>
        <w:numPr>
          <w:ilvl w:val="0"/>
          <w:numId w:val="12"/>
        </w:numPr>
      </w:pPr>
      <w:r>
        <w:t xml:space="preserve">Anotace: </w:t>
      </w:r>
    </w:p>
    <w:p w:rsidR="00315864" w:rsidRDefault="00315864" w:rsidP="00315864">
      <w:pPr>
        <w:pStyle w:val="Bezmezer"/>
        <w:ind w:left="720"/>
      </w:pPr>
    </w:p>
    <w:p w:rsidR="00315864" w:rsidRDefault="00315864" w:rsidP="00B547E0">
      <w:pPr>
        <w:pStyle w:val="Bezmezer"/>
        <w:jc w:val="both"/>
      </w:pPr>
      <w:r w:rsidRPr="00315864">
        <w:t>Projekt představuje spolupráci žáků jihlavských základních škol se studenty 4.ročníku oboru Objekt a prostor SUPŠ Jihlava-</w:t>
      </w:r>
      <w:proofErr w:type="spellStart"/>
      <w:r w:rsidRPr="00315864">
        <w:t>Helenín</w:t>
      </w:r>
      <w:proofErr w:type="spellEnd"/>
      <w:r w:rsidRPr="00315864">
        <w:t xml:space="preserve">, kteří se pod vedením </w:t>
      </w:r>
      <w:proofErr w:type="spellStart"/>
      <w:r w:rsidRPr="00315864">
        <w:t>MgA</w:t>
      </w:r>
      <w:proofErr w:type="spellEnd"/>
      <w:r w:rsidRPr="00315864">
        <w:t>. Zuzany Bartošové scházeli v ateliéru na společných workshopech. Zde tvoř</w:t>
      </w:r>
      <w:r>
        <w:t>ili</w:t>
      </w:r>
      <w:r w:rsidRPr="00315864">
        <w:t xml:space="preserve"> s využitím </w:t>
      </w:r>
      <w:proofErr w:type="gramStart"/>
      <w:r w:rsidRPr="00315864">
        <w:t>3D</w:t>
      </w:r>
      <w:proofErr w:type="gramEnd"/>
      <w:r w:rsidRPr="00315864">
        <w:t xml:space="preserve"> skeneru a 3D tiskáren zmenšeniny různých staveb, automobilů, postav a mnoha dalších předmětů. Celé kouzlo spočívá v namodelování předmětu v počítačovém programu a jeho následné převedení do tiskárny. Program navazuje na koncept rozvoje digitální gramotnosti a informatického myšlení dětí.</w:t>
      </w:r>
    </w:p>
    <w:p w:rsidR="00D9357F" w:rsidRDefault="00D9357F" w:rsidP="00B547E0">
      <w:pPr>
        <w:pStyle w:val="Bezmezer"/>
        <w:jc w:val="both"/>
      </w:pPr>
    </w:p>
    <w:p w:rsidR="00D9357F" w:rsidRDefault="00D9357F" w:rsidP="00D9357F">
      <w:pPr>
        <w:pStyle w:val="Bezmezer"/>
        <w:numPr>
          <w:ilvl w:val="0"/>
          <w:numId w:val="12"/>
        </w:numPr>
        <w:jc w:val="both"/>
      </w:pPr>
      <w:r>
        <w:t>Účastníci projektu:</w:t>
      </w:r>
    </w:p>
    <w:p w:rsidR="00705823" w:rsidRDefault="00705823" w:rsidP="00705823">
      <w:pPr>
        <w:pStyle w:val="Bezmezer"/>
        <w:jc w:val="both"/>
      </w:pPr>
      <w:bookmarkStart w:id="0" w:name="_GoBack"/>
      <w:bookmarkEnd w:id="0"/>
    </w:p>
    <w:p w:rsidR="00315864" w:rsidRDefault="00D9357F" w:rsidP="00B547E0">
      <w:pPr>
        <w:pStyle w:val="Bezmezer"/>
        <w:jc w:val="both"/>
      </w:pPr>
      <w:r>
        <w:t>1.skupina</w:t>
      </w:r>
      <w:r w:rsidR="00705823">
        <w:t>: 10 žáků 9.třídy ZŠ Kollárova (</w:t>
      </w:r>
      <w:proofErr w:type="spellStart"/>
      <w:proofErr w:type="gramStart"/>
      <w:r w:rsidR="00705823">
        <w:t>ped.dohled</w:t>
      </w:r>
      <w:proofErr w:type="spellEnd"/>
      <w:proofErr w:type="gramEnd"/>
      <w:r w:rsidR="00705823">
        <w:t xml:space="preserve"> </w:t>
      </w:r>
      <w:proofErr w:type="spellStart"/>
      <w:r w:rsidR="00705823">
        <w:t>p.uč</w:t>
      </w:r>
      <w:proofErr w:type="spellEnd"/>
      <w:r w:rsidR="00705823">
        <w:t xml:space="preserve">. </w:t>
      </w:r>
      <w:proofErr w:type="spellStart"/>
      <w:r w:rsidR="00705823">
        <w:t>Francálek</w:t>
      </w:r>
      <w:proofErr w:type="spellEnd"/>
      <w:r w:rsidR="00705823">
        <w:t>)</w:t>
      </w:r>
    </w:p>
    <w:p w:rsidR="00705823" w:rsidRDefault="00705823" w:rsidP="00B547E0">
      <w:pPr>
        <w:pStyle w:val="Bezmezer"/>
        <w:jc w:val="both"/>
      </w:pPr>
      <w:r>
        <w:t xml:space="preserve">2. </w:t>
      </w:r>
      <w:proofErr w:type="gramStart"/>
      <w:r>
        <w:t>skupina :</w:t>
      </w:r>
      <w:proofErr w:type="gramEnd"/>
      <w:r>
        <w:t xml:space="preserve"> 16 žáků kroužku Mediální výchova ze ZŠ Seifertova (</w:t>
      </w:r>
      <w:proofErr w:type="spellStart"/>
      <w:r>
        <w:t>ped.dohled</w:t>
      </w:r>
      <w:proofErr w:type="spellEnd"/>
      <w:r>
        <w:t xml:space="preserve"> </w:t>
      </w:r>
      <w:proofErr w:type="spellStart"/>
      <w:r>
        <w:t>p.uč</w:t>
      </w:r>
      <w:proofErr w:type="spellEnd"/>
      <w:r>
        <w:t>. Spěváček)</w:t>
      </w:r>
    </w:p>
    <w:p w:rsidR="00705823" w:rsidRDefault="00705823" w:rsidP="00B547E0">
      <w:pPr>
        <w:pStyle w:val="Bezmezer"/>
        <w:jc w:val="both"/>
      </w:pPr>
      <w:r>
        <w:t>3.skupina: 25 žáků 4.třídy ZŠ Seifertova (</w:t>
      </w:r>
      <w:proofErr w:type="spellStart"/>
      <w:proofErr w:type="gramStart"/>
      <w:r>
        <w:t>ped.dohled</w:t>
      </w:r>
      <w:proofErr w:type="spellEnd"/>
      <w:proofErr w:type="gramEnd"/>
      <w:r>
        <w:t xml:space="preserve"> </w:t>
      </w:r>
      <w:proofErr w:type="spellStart"/>
      <w:r>
        <w:t>pí.uč.Chovancová</w:t>
      </w:r>
      <w:proofErr w:type="spellEnd"/>
      <w:r>
        <w:t>)</w:t>
      </w:r>
    </w:p>
    <w:p w:rsidR="00705823" w:rsidRDefault="00705823" w:rsidP="00B547E0">
      <w:pPr>
        <w:pStyle w:val="Bezmezer"/>
        <w:jc w:val="both"/>
      </w:pPr>
      <w:r>
        <w:t>+ 14 studentů 4.ročníku oboru Objekt a prostor</w:t>
      </w:r>
    </w:p>
    <w:p w:rsidR="00B547E0" w:rsidRDefault="00B547E0" w:rsidP="00B547E0">
      <w:pPr>
        <w:pStyle w:val="Bezmezer"/>
        <w:jc w:val="both"/>
      </w:pPr>
    </w:p>
    <w:p w:rsidR="00B547E0" w:rsidRDefault="00B547E0" w:rsidP="00B547E0">
      <w:pPr>
        <w:pStyle w:val="Bezmezer"/>
        <w:jc w:val="both"/>
      </w:pPr>
    </w:p>
    <w:p w:rsidR="00315864" w:rsidRDefault="00315864" w:rsidP="00B547E0">
      <w:pPr>
        <w:pStyle w:val="Bezmezer"/>
        <w:numPr>
          <w:ilvl w:val="0"/>
          <w:numId w:val="12"/>
        </w:numPr>
        <w:jc w:val="both"/>
      </w:pPr>
      <w:r>
        <w:t>Zhodnocení projektu po realizaci:</w:t>
      </w:r>
    </w:p>
    <w:p w:rsidR="00B547E0" w:rsidRDefault="00B547E0" w:rsidP="00B547E0">
      <w:pPr>
        <w:pStyle w:val="Bezmezer"/>
        <w:ind w:left="720"/>
        <w:jc w:val="both"/>
      </w:pPr>
    </w:p>
    <w:p w:rsidR="000B3946" w:rsidRDefault="000B3946" w:rsidP="00B547E0">
      <w:pPr>
        <w:pStyle w:val="Bezmezer"/>
        <w:numPr>
          <w:ilvl w:val="0"/>
          <w:numId w:val="13"/>
        </w:numPr>
        <w:jc w:val="both"/>
        <w:rPr>
          <w:u w:val="single"/>
        </w:rPr>
      </w:pPr>
      <w:r w:rsidRPr="000B3946">
        <w:rPr>
          <w:u w:val="single"/>
        </w:rPr>
        <w:t>Očima pedagoga</w:t>
      </w:r>
    </w:p>
    <w:p w:rsidR="00B547E0" w:rsidRPr="000B3946" w:rsidRDefault="00B547E0" w:rsidP="00B547E0">
      <w:pPr>
        <w:pStyle w:val="Bezmezer"/>
        <w:ind w:left="1080"/>
        <w:jc w:val="both"/>
        <w:rPr>
          <w:u w:val="single"/>
        </w:rPr>
      </w:pPr>
    </w:p>
    <w:p w:rsidR="00315864" w:rsidRDefault="00315864" w:rsidP="00B547E0">
      <w:pPr>
        <w:pStyle w:val="Bezmezer"/>
        <w:jc w:val="both"/>
      </w:pPr>
      <w:r>
        <w:t>S každou skupinou (věkovou kategorií</w:t>
      </w:r>
      <w:r w:rsidR="000B3946">
        <w:t xml:space="preserve">) </w:t>
      </w:r>
      <w:r>
        <w:t>se pracovalo</w:t>
      </w:r>
      <w:r w:rsidR="000B3946">
        <w:t xml:space="preserve"> jinak. U starších dětí (9.ročník) bylo obtížnější upoutat pozornost a zájem dětí, oslovit je, nadchnout je pro aktivity. Nakonec však i oni museli uznat, že nabízená tvořivá aktivita byla příjemná a překvapivě pěkný byl pak výsledek společné práce vzniklé ze spolupráce se studenty SUPŠ Jihlava-</w:t>
      </w:r>
      <w:proofErr w:type="spellStart"/>
      <w:r w:rsidR="000B3946">
        <w:t>Helenín</w:t>
      </w:r>
      <w:proofErr w:type="spellEnd"/>
      <w:r w:rsidR="000B3946">
        <w:t>. Pedagogové doprovázející žákovské skupiny shodně uvedli, že absolvovaný program obohatil jejich žáky nejen o nové poznatky, které následně mohou dále využít i ve výuce, ale především o nové sociální kontakty a rozšířil jim představu o možnosti studia výtvarné střední školy v regionu.</w:t>
      </w:r>
      <w:r w:rsidR="00B547E0">
        <w:t xml:space="preserve"> Sami studenti SUPŠ pak nejlépe hodnotí spolupráci s nejmladší skupinou (</w:t>
      </w:r>
      <w:proofErr w:type="gramStart"/>
      <w:r w:rsidR="00B547E0">
        <w:t>9-10let</w:t>
      </w:r>
      <w:proofErr w:type="gramEnd"/>
      <w:r w:rsidR="00B547E0">
        <w:t>) žáků, kteří vyjadřovali nadšení zcela otevřeně a při předávání výrobků na konci projektu si připravili pro studenty malé dárečky v podobě vánočních přání.</w:t>
      </w:r>
    </w:p>
    <w:p w:rsidR="000B3946" w:rsidRDefault="000B3946" w:rsidP="00B547E0">
      <w:pPr>
        <w:pStyle w:val="Bezmezer"/>
        <w:jc w:val="both"/>
      </w:pPr>
    </w:p>
    <w:p w:rsidR="000B3946" w:rsidRDefault="000B3946" w:rsidP="00B547E0">
      <w:pPr>
        <w:pStyle w:val="Bezmezer"/>
        <w:jc w:val="both"/>
      </w:pPr>
    </w:p>
    <w:p w:rsidR="000B3946" w:rsidRDefault="000B3946" w:rsidP="00B547E0">
      <w:pPr>
        <w:pStyle w:val="Bezmezer"/>
        <w:numPr>
          <w:ilvl w:val="0"/>
          <w:numId w:val="13"/>
        </w:numPr>
        <w:jc w:val="both"/>
        <w:rPr>
          <w:u w:val="single"/>
        </w:rPr>
      </w:pPr>
      <w:r w:rsidRPr="000B3946">
        <w:rPr>
          <w:u w:val="single"/>
        </w:rPr>
        <w:t>Očima dětí</w:t>
      </w:r>
    </w:p>
    <w:p w:rsidR="00B547E0" w:rsidRPr="000B3946" w:rsidRDefault="00B547E0" w:rsidP="00B547E0">
      <w:pPr>
        <w:pStyle w:val="Bezmezer"/>
        <w:ind w:left="1080"/>
        <w:jc w:val="both"/>
        <w:rPr>
          <w:u w:val="single"/>
        </w:rPr>
      </w:pPr>
    </w:p>
    <w:p w:rsidR="00315864" w:rsidRPr="00315864" w:rsidRDefault="000B3946" w:rsidP="00B547E0">
      <w:pPr>
        <w:pStyle w:val="Bezmezer"/>
        <w:jc w:val="both"/>
      </w:pPr>
      <w:r>
        <w:t>Z vyplněných (vymalovaných) dotazníků vyplynulo, že už první setkání děti přesvědčilo, že návštěva Ateliéru a práce se studenty bude zábava.</w:t>
      </w:r>
      <w:r w:rsidR="00B547E0">
        <w:t xml:space="preserve"> Také studentům SUPŠ přinesl projekt zcela novou zkušenost v podobě užšího kontaktu s dětmi (klienty), kterým vytvářeli technickou podporu při plnění jejich výtvarných představ o konečném produktu. Spolupráce dětí s dospělými studenty jednoznačně prohloubila zážitek všech zúčastněných.</w:t>
      </w:r>
      <w:r w:rsidR="00C802E0">
        <w:t xml:space="preserve"> Po zkušenostech se dvěma skupinami starších žáků ZŠ, kteří se na druhém workshopu věnovali především fotografování </w:t>
      </w:r>
      <w:proofErr w:type="gramStart"/>
      <w:r w:rsidR="00C802E0">
        <w:t>3D</w:t>
      </w:r>
      <w:proofErr w:type="gramEnd"/>
      <w:r w:rsidR="00C802E0">
        <w:t xml:space="preserve"> produktů v neobvyklých situacích, prostředí, jsme pro druhé setkání s nejmladšími účastníky projektu zvolili prostředí MB24-experimentální galerie a dílny (v ulici Matky Boží 24). Zde jsme pro děti připravili překvapení v podobě výstavy jejich prací. Zbývající čas předvánočního setkání jsme pak věnovali výrobě vánočních ozdob.</w:t>
      </w:r>
    </w:p>
    <w:p w:rsidR="00315864" w:rsidRDefault="00315864" w:rsidP="00B547E0">
      <w:pPr>
        <w:pStyle w:val="Bezmezer"/>
        <w:jc w:val="both"/>
      </w:pPr>
    </w:p>
    <w:p w:rsidR="00315864" w:rsidRDefault="00315864" w:rsidP="00AA4794">
      <w:pPr>
        <w:pStyle w:val="Bezmezer"/>
      </w:pPr>
    </w:p>
    <w:p w:rsidR="00315864" w:rsidRPr="00076F31" w:rsidRDefault="00315864" w:rsidP="00AA4794">
      <w:pPr>
        <w:pStyle w:val="Bezmezer"/>
      </w:pPr>
    </w:p>
    <w:sectPr w:rsidR="0031586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0692" w:rsidRDefault="00310692" w:rsidP="005F5D5F">
      <w:pPr>
        <w:spacing w:after="0" w:line="240" w:lineRule="auto"/>
      </w:pPr>
      <w:r>
        <w:separator/>
      </w:r>
    </w:p>
  </w:endnote>
  <w:endnote w:type="continuationSeparator" w:id="0">
    <w:p w:rsidR="00310692" w:rsidRDefault="00310692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0692" w:rsidRDefault="00310692" w:rsidP="005F5D5F">
      <w:pPr>
        <w:spacing w:after="0" w:line="240" w:lineRule="auto"/>
      </w:pPr>
      <w:r>
        <w:separator/>
      </w:r>
    </w:p>
  </w:footnote>
  <w:footnote w:type="continuationSeparator" w:id="0">
    <w:p w:rsidR="00310692" w:rsidRDefault="00310692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163F0"/>
    <w:multiLevelType w:val="hybridMultilevel"/>
    <w:tmpl w:val="66FAF572"/>
    <w:lvl w:ilvl="0" w:tplc="8DAA44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F07D5C"/>
    <w:multiLevelType w:val="hybridMultilevel"/>
    <w:tmpl w:val="F2BA5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075FC"/>
    <w:multiLevelType w:val="hybridMultilevel"/>
    <w:tmpl w:val="B9D4800C"/>
    <w:lvl w:ilvl="0" w:tplc="E6CCDA7E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8" w:hanging="360"/>
      </w:pPr>
    </w:lvl>
    <w:lvl w:ilvl="2" w:tplc="0405001B" w:tentative="1">
      <w:start w:val="1"/>
      <w:numFmt w:val="lowerRoman"/>
      <w:lvlText w:val="%3."/>
      <w:lvlJc w:val="right"/>
      <w:pPr>
        <w:ind w:left="2088" w:hanging="180"/>
      </w:pPr>
    </w:lvl>
    <w:lvl w:ilvl="3" w:tplc="0405000F" w:tentative="1">
      <w:start w:val="1"/>
      <w:numFmt w:val="decimal"/>
      <w:lvlText w:val="%4."/>
      <w:lvlJc w:val="left"/>
      <w:pPr>
        <w:ind w:left="2808" w:hanging="360"/>
      </w:pPr>
    </w:lvl>
    <w:lvl w:ilvl="4" w:tplc="04050019" w:tentative="1">
      <w:start w:val="1"/>
      <w:numFmt w:val="lowerLetter"/>
      <w:lvlText w:val="%5."/>
      <w:lvlJc w:val="left"/>
      <w:pPr>
        <w:ind w:left="3528" w:hanging="360"/>
      </w:pPr>
    </w:lvl>
    <w:lvl w:ilvl="5" w:tplc="0405001B" w:tentative="1">
      <w:start w:val="1"/>
      <w:numFmt w:val="lowerRoman"/>
      <w:lvlText w:val="%6."/>
      <w:lvlJc w:val="right"/>
      <w:pPr>
        <w:ind w:left="4248" w:hanging="180"/>
      </w:pPr>
    </w:lvl>
    <w:lvl w:ilvl="6" w:tplc="0405000F" w:tentative="1">
      <w:start w:val="1"/>
      <w:numFmt w:val="decimal"/>
      <w:lvlText w:val="%7."/>
      <w:lvlJc w:val="left"/>
      <w:pPr>
        <w:ind w:left="4968" w:hanging="360"/>
      </w:pPr>
    </w:lvl>
    <w:lvl w:ilvl="7" w:tplc="04050019" w:tentative="1">
      <w:start w:val="1"/>
      <w:numFmt w:val="lowerLetter"/>
      <w:lvlText w:val="%8."/>
      <w:lvlJc w:val="left"/>
      <w:pPr>
        <w:ind w:left="5688" w:hanging="360"/>
      </w:pPr>
    </w:lvl>
    <w:lvl w:ilvl="8" w:tplc="0405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68D"/>
    <w:rsid w:val="000168C0"/>
    <w:rsid w:val="000427C6"/>
    <w:rsid w:val="00076F31"/>
    <w:rsid w:val="000B3946"/>
    <w:rsid w:val="00171CDD"/>
    <w:rsid w:val="00175521"/>
    <w:rsid w:val="00181FB9"/>
    <w:rsid w:val="00251739"/>
    <w:rsid w:val="00261A78"/>
    <w:rsid w:val="00310692"/>
    <w:rsid w:val="00315864"/>
    <w:rsid w:val="003B6A17"/>
    <w:rsid w:val="0040068D"/>
    <w:rsid w:val="00411532"/>
    <w:rsid w:val="005222EE"/>
    <w:rsid w:val="00541BB3"/>
    <w:rsid w:val="00544732"/>
    <w:rsid w:val="005C61E4"/>
    <w:rsid w:val="005F5D5F"/>
    <w:rsid w:val="00665EA1"/>
    <w:rsid w:val="006E5B0F"/>
    <w:rsid w:val="00705823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0811"/>
    <w:rsid w:val="00B46A60"/>
    <w:rsid w:val="00B547E0"/>
    <w:rsid w:val="00BC6ED1"/>
    <w:rsid w:val="00C57F20"/>
    <w:rsid w:val="00C802E0"/>
    <w:rsid w:val="00D16845"/>
    <w:rsid w:val="00D56FBE"/>
    <w:rsid w:val="00D751DD"/>
    <w:rsid w:val="00D9357F"/>
    <w:rsid w:val="00E3564F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62608A"/>
  <w15:chartTrackingRefBased/>
  <w15:docId w15:val="{52BB6F4C-3B81-42B2-A83D-497E9402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B58F4"/>
  </w:style>
  <w:style w:type="paragraph" w:styleId="Nadpis1">
    <w:name w:val="heading 1"/>
    <w:basedOn w:val="Normln"/>
    <w:next w:val="Normln"/>
    <w:link w:val="Nadpis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Standardnpsmoodstavce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mezer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ace">
    <w:name w:val="Kontaktní informace"/>
    <w:basedOn w:val="Normln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npsmoodstavce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e">
    <w:name w:val="Bibliography"/>
    <w:basedOn w:val="Normln"/>
    <w:next w:val="Normln"/>
    <w:uiPriority w:val="37"/>
    <w:semiHidden/>
    <w:unhideWhenUsed/>
    <w:rsid w:val="006E5B0F"/>
  </w:style>
  <w:style w:type="paragraph" w:styleId="Textvbloku">
    <w:name w:val="Block Text"/>
    <w:basedOn w:val="Normln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E5B0F"/>
  </w:style>
  <w:style w:type="paragraph" w:styleId="Zkladntext2">
    <w:name w:val="Body Text 2"/>
    <w:basedOn w:val="Normln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E5B0F"/>
  </w:style>
  <w:style w:type="paragraph" w:styleId="Zkladntext3">
    <w:name w:val="Body Text 3"/>
    <w:basedOn w:val="Normln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E5B0F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E5B0F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E5B0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E5B0F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E5B0F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E5B0F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5B0F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E5B0F"/>
  </w:style>
  <w:style w:type="table" w:styleId="Barevnmka">
    <w:name w:val="Colorful Grid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E5B0F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5B0F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5B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5B0F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E5B0F"/>
  </w:style>
  <w:style w:type="character" w:styleId="Zdraznn">
    <w:name w:val="Emphasis"/>
    <w:basedOn w:val="Standardnpsmoodstavce"/>
    <w:uiPriority w:val="20"/>
    <w:semiHidden/>
    <w:unhideWhenUsed/>
    <w:qFormat/>
    <w:rsid w:val="006E5B0F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E5B0F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1153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532"/>
  </w:style>
  <w:style w:type="character" w:styleId="Znakapoznpodarou">
    <w:name w:val="foot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B0F"/>
    <w:rPr>
      <w:sz w:val="22"/>
      <w:szCs w:val="20"/>
    </w:rPr>
  </w:style>
  <w:style w:type="table" w:styleId="Svtltabulkasmkou1">
    <w:name w:val="Grid Table 1 Light"/>
    <w:basedOn w:val="Normlntabulka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mkou3">
    <w:name w:val="Grid Table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41153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532"/>
  </w:style>
  <w:style w:type="character" w:customStyle="1" w:styleId="Nadpis5Char">
    <w:name w:val="Nadpis 5 Char"/>
    <w:basedOn w:val="Standardnpsmoodstavce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6E5B0F"/>
  </w:style>
  <w:style w:type="paragraph" w:styleId="AdresaHTML">
    <w:name w:val="HTML Address"/>
    <w:basedOn w:val="Normln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E5B0F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E5B0F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E5B0F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E5B0F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71CDD"/>
    <w:rPr>
      <w:i/>
      <w:iCs/>
      <w:color w:val="B11A57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tlmka">
    <w:name w:val="Light Grid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E5B0F"/>
  </w:style>
  <w:style w:type="paragraph" w:styleId="Seznam">
    <w:name w:val="List"/>
    <w:basedOn w:val="Normln"/>
    <w:uiPriority w:val="99"/>
    <w:semiHidden/>
    <w:unhideWhenUsed/>
    <w:rsid w:val="006E5B0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E5B0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E5B0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E5B0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E5B0F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6E5B0F"/>
    <w:pPr>
      <w:ind w:left="720"/>
      <w:contextualSpacing/>
    </w:pPr>
  </w:style>
  <w:style w:type="table" w:styleId="Svtltabulkaseznamu1">
    <w:name w:val="List Table 1 Light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eznamu2">
    <w:name w:val="List Table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lkaseznamu3">
    <w:name w:val="List Table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odsazen">
    <w:name w:val="Normal Indent"/>
    <w:basedOn w:val="Normln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E5B0F"/>
  </w:style>
  <w:style w:type="character" w:styleId="slostrnky">
    <w:name w:val="page number"/>
    <w:basedOn w:val="Standardnpsmoodstavce"/>
    <w:uiPriority w:val="99"/>
    <w:semiHidden/>
    <w:unhideWhenUsed/>
    <w:rsid w:val="006E5B0F"/>
  </w:style>
  <w:style w:type="table" w:styleId="Prosttabulka1">
    <w:name w:val="Plain Table 1"/>
    <w:basedOn w:val="Normlntabulka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6E5B0F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E5B0F"/>
  </w:style>
  <w:style w:type="character" w:customStyle="1" w:styleId="OslovenChar">
    <w:name w:val="Oslovení Char"/>
    <w:basedOn w:val="Standardnpsmoodstavce"/>
    <w:link w:val="Osloven"/>
    <w:uiPriority w:val="99"/>
    <w:semiHidden/>
    <w:rsid w:val="006E5B0F"/>
  </w:style>
  <w:style w:type="paragraph" w:styleId="Podpis">
    <w:name w:val="Signature"/>
    <w:basedOn w:val="Normln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E5B0F"/>
  </w:style>
  <w:style w:type="character" w:styleId="Siln">
    <w:name w:val="Strong"/>
    <w:basedOn w:val="Standardnpsmoodstavce"/>
    <w:uiPriority w:val="22"/>
    <w:semiHidden/>
    <w:unhideWhenUsed/>
    <w:qFormat/>
    <w:rsid w:val="006E5B0F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E5B0F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E5B0F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E5B0F"/>
    <w:pPr>
      <w:spacing w:after="100"/>
      <w:ind w:left="192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zlikova\AppData\Roaming\Microsoft\Templates\Let&#225;k%20sez&#243;nn&#237;%20ud&#225;lost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B4554A9C79C4E5E9FADE79F67DAF5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6EC8AC-ED60-442C-BF0E-01F5F5CA85B2}"/>
      </w:docPartPr>
      <w:docPartBody>
        <w:p w:rsidR="00000000" w:rsidRDefault="00A23F11">
          <w:pPr>
            <w:pStyle w:val="6B4554A9C79C4E5E9FADE79F67DAF584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26618FA7363942DC95E5C215AA462B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559F543-57E9-4A83-BC0C-5BD0E4F4F42A}"/>
      </w:docPartPr>
      <w:docPartBody>
        <w:p w:rsidR="00000000" w:rsidRDefault="00A23F11">
          <w:pPr>
            <w:pStyle w:val="26618FA7363942DC95E5C215AA462B5B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AC0D50DFAF4848249779C4FCDB2849F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C05B326-D7B1-4D68-9459-3C1B4F12C464}"/>
      </w:docPartPr>
      <w:docPartBody>
        <w:p w:rsidR="00000000" w:rsidRDefault="00A23F11">
          <w:pPr>
            <w:pStyle w:val="AC0D50DFAF4848249779C4FCDB2849F0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099ECF1AB77E48438EDAF977E23A44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F2136A-5FDC-4793-9F2F-89D363CE9CD3}"/>
      </w:docPartPr>
      <w:docPartBody>
        <w:p w:rsidR="00000000" w:rsidRDefault="00A23F11">
          <w:pPr>
            <w:pStyle w:val="099ECF1AB77E48438EDAF977E23A4450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52EAB1FC607D4AABAECBC068819F490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DF55DE2-4F65-4B23-8C43-7DE91A38C481}"/>
      </w:docPartPr>
      <w:docPartBody>
        <w:p w:rsidR="00000000" w:rsidRDefault="00A23F11">
          <w:pPr>
            <w:pStyle w:val="52EAB1FC607D4AABAECBC068819F490A"/>
          </w:pPr>
          <w:r w:rsidRPr="00AA4794">
            <w:rPr>
              <w:lang w:bidi="cs-CZ"/>
            </w:rPr>
            <w:t>Ulice a číslo domu</w:t>
          </w:r>
          <w:r w:rsidRPr="00AA4794">
            <w:rPr>
              <w:lang w:bidi="cs-CZ"/>
            </w:rPr>
            <w:br/>
            <w:t>PSČ Město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F11"/>
    <w:rsid w:val="00A2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9EDDF645F37B4460873430ED426F65FA">
    <w:name w:val="9EDDF645F37B4460873430ED426F65FA"/>
  </w:style>
  <w:style w:type="paragraph" w:customStyle="1" w:styleId="34DD550957614136A0D3CDC3B65D4CDC">
    <w:name w:val="34DD550957614136A0D3CDC3B65D4CDC"/>
  </w:style>
  <w:style w:type="paragraph" w:customStyle="1" w:styleId="8968001C608E4DECAC28BD5B56E2E6F0">
    <w:name w:val="8968001C608E4DECAC28BD5B56E2E6F0"/>
  </w:style>
  <w:style w:type="paragraph" w:customStyle="1" w:styleId="0F966603DD344BCE84111541E604BB64">
    <w:name w:val="0F966603DD344BCE84111541E604BB64"/>
  </w:style>
  <w:style w:type="paragraph" w:customStyle="1" w:styleId="4C4309990C784748B0D9188C7194742D">
    <w:name w:val="4C4309990C784748B0D9188C7194742D"/>
  </w:style>
  <w:style w:type="paragraph" w:customStyle="1" w:styleId="6B4554A9C79C4E5E9FADE79F67DAF584">
    <w:name w:val="6B4554A9C79C4E5E9FADE79F67DAF584"/>
  </w:style>
  <w:style w:type="paragraph" w:customStyle="1" w:styleId="F3FD416EC75E4EB88CA1C010FC7B95C9">
    <w:name w:val="F3FD416EC75E4EB88CA1C010FC7B95C9"/>
  </w:style>
  <w:style w:type="paragraph" w:customStyle="1" w:styleId="26618FA7363942DC95E5C215AA462B5B">
    <w:name w:val="26618FA7363942DC95E5C215AA462B5B"/>
  </w:style>
  <w:style w:type="paragraph" w:customStyle="1" w:styleId="03511F79BCF0448594CC5366ACCA2840">
    <w:name w:val="03511F79BCF0448594CC5366ACCA2840"/>
  </w:style>
  <w:style w:type="paragraph" w:customStyle="1" w:styleId="AC0D50DFAF4848249779C4FCDB2849F0">
    <w:name w:val="AC0D50DFAF4848249779C4FCDB2849F0"/>
  </w:style>
  <w:style w:type="paragraph" w:customStyle="1" w:styleId="0C159C1BF62E463AA3113581F0352208">
    <w:name w:val="0C159C1BF62E463AA3113581F0352208"/>
  </w:style>
  <w:style w:type="paragraph" w:customStyle="1" w:styleId="099ECF1AB77E48438EDAF977E23A4450">
    <w:name w:val="099ECF1AB77E48438EDAF977E23A4450"/>
  </w:style>
  <w:style w:type="paragraph" w:customStyle="1" w:styleId="F7C12A10C8F241CFAA0B991C1582AAE8">
    <w:name w:val="F7C12A10C8F241CFAA0B991C1582AAE8"/>
  </w:style>
  <w:style w:type="paragraph" w:customStyle="1" w:styleId="29F2AF0088AF452C9CB503553DCFF91D">
    <w:name w:val="29F2AF0088AF452C9CB503553DCFF91D"/>
  </w:style>
  <w:style w:type="paragraph" w:customStyle="1" w:styleId="52EAB1FC607D4AABAECBC068819F490A">
    <w:name w:val="52EAB1FC607D4AABAECBC068819F490A"/>
  </w:style>
  <w:style w:type="paragraph" w:customStyle="1" w:styleId="A89114128C61495693ECE37EA5912EDE">
    <w:name w:val="A89114128C61495693ECE37EA5912EDE"/>
  </w:style>
  <w:style w:type="paragraph" w:customStyle="1" w:styleId="314625A470BE468C9914EB027A2F2423">
    <w:name w:val="314625A470BE468C9914EB027A2F2423"/>
  </w:style>
  <w:style w:type="paragraph" w:customStyle="1" w:styleId="7B56E482FFAC4E56A38A301B38D8E0CD">
    <w:name w:val="7B56E482FFAC4E56A38A301B38D8E0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sezónní události</Template>
  <TotalTime>51</TotalTime>
  <Pages>2</Pages>
  <Words>473</Words>
  <Characters>2796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Zdeňka Kozlíková</dc:creator>
  <cp:keywords/>
  <dc:description/>
  <cp:lastModifiedBy>Zdeňka Kozlíková</cp:lastModifiedBy>
  <cp:revision>2</cp:revision>
  <dcterms:created xsi:type="dcterms:W3CDTF">2022-12-27T12:44:00Z</dcterms:created>
  <dcterms:modified xsi:type="dcterms:W3CDTF">2022-12-27T13:43:00Z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